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CD5" w:rsidRDefault="00381CD5" w:rsidP="00381CD5">
      <w:pPr>
        <w:jc w:val="center"/>
        <w:rPr>
          <w:rFonts w:ascii="Comic Sans MS" w:hAnsi="Comic Sans MS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F55EE20" wp14:editId="5E9D0E46">
            <wp:extent cx="1781175" cy="1771650"/>
            <wp:effectExtent l="0" t="0" r="9525" b="0"/>
            <wp:docPr id="1" name="Picture 1" descr="LOGO WITH BLACK 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GO WITH BLACK TYP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3173" w:rsidRPr="00381CD5" w:rsidRDefault="00270EBC">
      <w:pPr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History of School </w:t>
      </w:r>
      <w:r w:rsidR="00C13E66" w:rsidRPr="00381CD5">
        <w:rPr>
          <w:rFonts w:ascii="Comic Sans MS" w:hAnsi="Comic Sans MS"/>
          <w:b/>
          <w:sz w:val="24"/>
          <w:szCs w:val="24"/>
          <w:u w:val="single"/>
        </w:rPr>
        <w:t>Timeline</w:t>
      </w:r>
    </w:p>
    <w:p w:rsidR="00C13E66" w:rsidRPr="00EC5FE8" w:rsidRDefault="00C13E66">
      <w:pPr>
        <w:rPr>
          <w:rFonts w:ascii="Comic Sans MS" w:hAnsi="Comic Sans MS"/>
        </w:rPr>
      </w:pP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 xml:space="preserve">1845 </w:t>
      </w:r>
      <w:r w:rsidRPr="00381CD5">
        <w:rPr>
          <w:rFonts w:ascii="Comic Sans MS" w:hAnsi="Comic Sans MS"/>
          <w:sz w:val="24"/>
          <w:szCs w:val="24"/>
        </w:rPr>
        <w:t xml:space="preserve">– Application for first National School in </w:t>
      </w:r>
      <w:r w:rsidR="00381CD5">
        <w:rPr>
          <w:rFonts w:ascii="Comic Sans MS" w:hAnsi="Comic Sans MS"/>
          <w:sz w:val="24"/>
          <w:szCs w:val="24"/>
        </w:rPr>
        <w:t>Chapel Street, Pelsall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1848</w:t>
      </w:r>
      <w:r w:rsidRPr="00381CD5">
        <w:rPr>
          <w:rFonts w:ascii="Comic Sans MS" w:hAnsi="Comic Sans MS"/>
          <w:sz w:val="24"/>
          <w:szCs w:val="24"/>
        </w:rPr>
        <w:t xml:space="preserve"> – Building completed for £432. 4s. 7d.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1865</w:t>
      </w:r>
      <w:r w:rsidRPr="00381CD5">
        <w:rPr>
          <w:rFonts w:ascii="Comic Sans MS" w:hAnsi="Comic Sans MS"/>
          <w:sz w:val="24"/>
          <w:szCs w:val="24"/>
        </w:rPr>
        <w:t xml:space="preserve"> – First log book completed (180 pupils, 1 room, 1 master, 1 mistress)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1879</w:t>
      </w:r>
      <w:r w:rsidRPr="00381CD5">
        <w:rPr>
          <w:rFonts w:ascii="Comic Sans MS" w:hAnsi="Comic Sans MS"/>
          <w:sz w:val="24"/>
          <w:szCs w:val="24"/>
        </w:rPr>
        <w:t xml:space="preserve"> – School fell below regulation standards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 xml:space="preserve">1881 </w:t>
      </w:r>
      <w:r w:rsidRPr="00381CD5">
        <w:rPr>
          <w:rFonts w:ascii="Comic Sans MS" w:hAnsi="Comic Sans MS"/>
          <w:sz w:val="24"/>
          <w:szCs w:val="24"/>
        </w:rPr>
        <w:t xml:space="preserve">– New boys school opened up alongside existing </w:t>
      </w:r>
      <w:r w:rsidR="00EC5FE8" w:rsidRPr="00381CD5">
        <w:rPr>
          <w:rFonts w:ascii="Comic Sans MS" w:hAnsi="Comic Sans MS"/>
          <w:sz w:val="24"/>
          <w:szCs w:val="24"/>
        </w:rPr>
        <w:t xml:space="preserve">Chapel Street </w:t>
      </w:r>
      <w:r w:rsidRPr="00381CD5">
        <w:rPr>
          <w:rFonts w:ascii="Comic Sans MS" w:hAnsi="Comic Sans MS"/>
          <w:sz w:val="24"/>
          <w:szCs w:val="24"/>
        </w:rPr>
        <w:t>building (2d charge per pupil per week)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 xml:space="preserve">1891 – </w:t>
      </w:r>
      <w:r w:rsidR="00270EBC" w:rsidRPr="00270EBC">
        <w:rPr>
          <w:rFonts w:ascii="Comic Sans MS" w:hAnsi="Comic Sans MS"/>
          <w:b/>
          <w:sz w:val="24"/>
          <w:szCs w:val="24"/>
        </w:rPr>
        <w:t>1895</w:t>
      </w:r>
      <w:r w:rsidR="00270EBC">
        <w:rPr>
          <w:rFonts w:ascii="Comic Sans MS" w:hAnsi="Comic Sans MS"/>
          <w:sz w:val="24"/>
          <w:szCs w:val="24"/>
        </w:rPr>
        <w:t xml:space="preserve"> - </w:t>
      </w:r>
      <w:r w:rsidRPr="00381CD5">
        <w:rPr>
          <w:rFonts w:ascii="Comic Sans MS" w:hAnsi="Comic Sans MS"/>
          <w:sz w:val="24"/>
          <w:szCs w:val="24"/>
        </w:rPr>
        <w:t>Fees abolished &amp; another room added to building</w:t>
      </w:r>
      <w:r w:rsidR="00270EBC">
        <w:rPr>
          <w:rFonts w:ascii="Comic Sans MS" w:hAnsi="Comic Sans MS"/>
          <w:sz w:val="24"/>
          <w:szCs w:val="24"/>
        </w:rPr>
        <w:t>, 395 pupils on roll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1907</w:t>
      </w:r>
      <w:r w:rsidRPr="00381CD5">
        <w:rPr>
          <w:rFonts w:ascii="Comic Sans MS" w:hAnsi="Comic Sans MS"/>
          <w:sz w:val="24"/>
          <w:szCs w:val="24"/>
        </w:rPr>
        <w:t xml:space="preserve"> – School name changed from Pelsall National School to Pelsall Church of England School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1916</w:t>
      </w:r>
      <w:r w:rsidRPr="00381CD5">
        <w:rPr>
          <w:rFonts w:ascii="Comic Sans MS" w:hAnsi="Comic Sans MS"/>
          <w:sz w:val="24"/>
          <w:szCs w:val="24"/>
        </w:rPr>
        <w:t xml:space="preserve"> – Infants moved to new council school </w:t>
      </w:r>
      <w:r w:rsidR="002D03F8" w:rsidRPr="00381CD5">
        <w:rPr>
          <w:rFonts w:ascii="Comic Sans MS" w:hAnsi="Comic Sans MS"/>
          <w:sz w:val="24"/>
          <w:szCs w:val="24"/>
        </w:rPr>
        <w:t xml:space="preserve">built </w:t>
      </w:r>
      <w:r w:rsidRPr="00381CD5">
        <w:rPr>
          <w:rFonts w:ascii="Comic Sans MS" w:hAnsi="Comic Sans MS"/>
          <w:sz w:val="24"/>
          <w:szCs w:val="24"/>
        </w:rPr>
        <w:t>in School Lane</w:t>
      </w:r>
    </w:p>
    <w:p w:rsidR="002D03F8" w:rsidRPr="00381CD5" w:rsidRDefault="002D03F8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1923</w:t>
      </w:r>
      <w:r w:rsidRPr="00381CD5">
        <w:rPr>
          <w:rFonts w:ascii="Comic Sans MS" w:hAnsi="Comic Sans MS"/>
          <w:sz w:val="24"/>
          <w:szCs w:val="24"/>
        </w:rPr>
        <w:t xml:space="preserve"> – School Lane site came under Staffordshire Council as a ‘mixed’ school</w:t>
      </w:r>
    </w:p>
    <w:p w:rsidR="00C13E66" w:rsidRPr="00381CD5" w:rsidRDefault="002D03F8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1931</w:t>
      </w:r>
      <w:r w:rsidRPr="00381CD5">
        <w:rPr>
          <w:rFonts w:ascii="Comic Sans MS" w:hAnsi="Comic Sans MS"/>
          <w:sz w:val="24"/>
          <w:szCs w:val="24"/>
        </w:rPr>
        <w:t xml:space="preserve"> – School</w:t>
      </w:r>
      <w:r w:rsidR="00270EBC">
        <w:rPr>
          <w:rFonts w:ascii="Comic Sans MS" w:hAnsi="Comic Sans MS"/>
          <w:sz w:val="24"/>
          <w:szCs w:val="24"/>
        </w:rPr>
        <w:t xml:space="preserve"> Lane Infant school site closed &amp;</w:t>
      </w:r>
      <w:r w:rsidRPr="00381CD5">
        <w:rPr>
          <w:rFonts w:ascii="Comic Sans MS" w:hAnsi="Comic Sans MS"/>
          <w:sz w:val="24"/>
          <w:szCs w:val="24"/>
        </w:rPr>
        <w:t xml:space="preserve"> reopened as Pelsall Senior School</w:t>
      </w:r>
      <w:r w:rsidR="00270EBC">
        <w:rPr>
          <w:rFonts w:ascii="Comic Sans MS" w:hAnsi="Comic Sans MS"/>
          <w:sz w:val="24"/>
          <w:szCs w:val="24"/>
        </w:rPr>
        <w:t xml:space="preserve">; </w:t>
      </w:r>
      <w:r w:rsidRPr="00381CD5">
        <w:rPr>
          <w:rFonts w:ascii="Comic Sans MS" w:hAnsi="Comic Sans MS"/>
          <w:sz w:val="24"/>
          <w:szCs w:val="24"/>
        </w:rPr>
        <w:t xml:space="preserve">Pelsall Church of England School continued on </w:t>
      </w:r>
      <w:r w:rsidR="00EC5FE8" w:rsidRPr="00381CD5">
        <w:rPr>
          <w:rFonts w:ascii="Comic Sans MS" w:hAnsi="Comic Sans MS"/>
          <w:sz w:val="24"/>
          <w:szCs w:val="24"/>
        </w:rPr>
        <w:t xml:space="preserve">Chapel Street </w:t>
      </w:r>
      <w:r w:rsidRPr="00381CD5">
        <w:rPr>
          <w:rFonts w:ascii="Comic Sans MS" w:hAnsi="Comic Sans MS"/>
          <w:sz w:val="24"/>
          <w:szCs w:val="24"/>
        </w:rPr>
        <w:t xml:space="preserve">site 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1951</w:t>
      </w:r>
      <w:r w:rsidRPr="00381CD5">
        <w:rPr>
          <w:rFonts w:ascii="Comic Sans MS" w:hAnsi="Comic Sans MS"/>
          <w:sz w:val="24"/>
          <w:szCs w:val="24"/>
        </w:rPr>
        <w:t xml:space="preserve"> – Inspection revealed general lack of facilities</w:t>
      </w:r>
      <w:r w:rsidR="00EC5FE8" w:rsidRPr="00381CD5">
        <w:rPr>
          <w:rFonts w:ascii="Comic Sans MS" w:hAnsi="Comic Sans MS"/>
          <w:sz w:val="24"/>
          <w:szCs w:val="24"/>
        </w:rPr>
        <w:t xml:space="preserve"> at Chapel Street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</w:t>
      </w:r>
      <w:r w:rsidR="002D03F8" w:rsidRPr="00270EBC">
        <w:rPr>
          <w:rFonts w:ascii="Comic Sans MS" w:hAnsi="Comic Sans MS"/>
          <w:b/>
          <w:sz w:val="24"/>
          <w:szCs w:val="24"/>
        </w:rPr>
        <w:t>59-</w:t>
      </w:r>
      <w:r w:rsidRPr="00270EBC">
        <w:rPr>
          <w:rFonts w:ascii="Comic Sans MS" w:hAnsi="Comic Sans MS"/>
          <w:b/>
          <w:sz w:val="24"/>
          <w:szCs w:val="24"/>
        </w:rPr>
        <w:t>61</w:t>
      </w:r>
      <w:r w:rsidRPr="00381CD5">
        <w:rPr>
          <w:rFonts w:ascii="Comic Sans MS" w:hAnsi="Comic Sans MS"/>
          <w:sz w:val="24"/>
          <w:szCs w:val="24"/>
        </w:rPr>
        <w:t xml:space="preserve"> – </w:t>
      </w:r>
      <w:r w:rsidR="00EC5FE8" w:rsidRPr="00381CD5">
        <w:rPr>
          <w:rFonts w:ascii="Comic Sans MS" w:hAnsi="Comic Sans MS"/>
          <w:sz w:val="24"/>
          <w:szCs w:val="24"/>
        </w:rPr>
        <w:t xml:space="preserve">New church school built on </w:t>
      </w:r>
      <w:r w:rsidRPr="00381CD5">
        <w:rPr>
          <w:rFonts w:ascii="Comic Sans MS" w:hAnsi="Comic Sans MS"/>
          <w:sz w:val="24"/>
          <w:szCs w:val="24"/>
        </w:rPr>
        <w:t xml:space="preserve">Maple Road </w:t>
      </w:r>
      <w:r w:rsidR="00EC5FE8" w:rsidRPr="00381CD5">
        <w:rPr>
          <w:rFonts w:ascii="Comic Sans MS" w:hAnsi="Comic Sans MS"/>
          <w:sz w:val="24"/>
          <w:szCs w:val="24"/>
        </w:rPr>
        <w:t>site but</w:t>
      </w:r>
      <w:r w:rsidRPr="00381CD5">
        <w:rPr>
          <w:rFonts w:ascii="Comic Sans MS" w:hAnsi="Comic Sans MS"/>
          <w:sz w:val="24"/>
          <w:szCs w:val="24"/>
        </w:rPr>
        <w:t xml:space="preserve"> </w:t>
      </w:r>
      <w:r w:rsidR="00EC5FE8" w:rsidRPr="00381CD5">
        <w:rPr>
          <w:rFonts w:ascii="Comic Sans MS" w:hAnsi="Comic Sans MS"/>
          <w:sz w:val="24"/>
          <w:szCs w:val="24"/>
        </w:rPr>
        <w:t>used by county council</w:t>
      </w:r>
      <w:r w:rsidR="002D03F8" w:rsidRPr="00381CD5">
        <w:rPr>
          <w:rFonts w:ascii="Comic Sans MS" w:hAnsi="Comic Sans MS"/>
          <w:sz w:val="24"/>
          <w:szCs w:val="24"/>
        </w:rPr>
        <w:t xml:space="preserve"> school</w:t>
      </w:r>
      <w:r w:rsidR="00EC5FE8" w:rsidRPr="00381CD5">
        <w:rPr>
          <w:rFonts w:ascii="Comic Sans MS" w:hAnsi="Comic Sans MS"/>
          <w:sz w:val="24"/>
          <w:szCs w:val="24"/>
        </w:rPr>
        <w:t xml:space="preserve"> </w:t>
      </w:r>
      <w:r w:rsidR="002D03F8" w:rsidRPr="00381CD5">
        <w:rPr>
          <w:rFonts w:ascii="Comic Sans MS" w:hAnsi="Comic Sans MS"/>
          <w:sz w:val="24"/>
          <w:szCs w:val="24"/>
        </w:rPr>
        <w:t>to begin with due to growing numbers</w:t>
      </w:r>
    </w:p>
    <w:p w:rsidR="002D03F8" w:rsidRPr="00381CD5" w:rsidRDefault="002D03F8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 xml:space="preserve">1964 </w:t>
      </w:r>
      <w:r w:rsidRPr="00381CD5">
        <w:rPr>
          <w:rFonts w:ascii="Comic Sans MS" w:hAnsi="Comic Sans MS"/>
          <w:sz w:val="24"/>
          <w:szCs w:val="24"/>
        </w:rPr>
        <w:t>– Pelsall Senior School left School Lane site for new site in Pelsall Lane</w:t>
      </w:r>
      <w:r w:rsidR="00270EBC">
        <w:rPr>
          <w:rFonts w:ascii="Comic Sans MS" w:hAnsi="Comic Sans MS"/>
          <w:sz w:val="24"/>
          <w:szCs w:val="24"/>
        </w:rPr>
        <w:t xml:space="preserve">; </w:t>
      </w:r>
      <w:r w:rsidRPr="00381CD5">
        <w:rPr>
          <w:rFonts w:ascii="Comic Sans MS" w:hAnsi="Comic Sans MS"/>
          <w:sz w:val="24"/>
          <w:szCs w:val="24"/>
        </w:rPr>
        <w:t>Pelsall Mixed County Council School moved in to School Lane site</w:t>
      </w:r>
    </w:p>
    <w:p w:rsidR="00C13E66" w:rsidRPr="00381CD5" w:rsidRDefault="00C13E66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1965</w:t>
      </w:r>
      <w:r w:rsidR="00EC5FE8" w:rsidRPr="00381CD5">
        <w:rPr>
          <w:rFonts w:ascii="Comic Sans MS" w:hAnsi="Comic Sans MS"/>
          <w:sz w:val="24"/>
          <w:szCs w:val="24"/>
        </w:rPr>
        <w:t xml:space="preserve"> – </w:t>
      </w:r>
      <w:r w:rsidR="002D03F8" w:rsidRPr="00381CD5">
        <w:rPr>
          <w:rFonts w:ascii="Comic Sans MS" w:hAnsi="Comic Sans MS"/>
          <w:sz w:val="24"/>
          <w:szCs w:val="24"/>
        </w:rPr>
        <w:t xml:space="preserve">Maple Road church school opened as </w:t>
      </w:r>
      <w:r w:rsidR="00EC5FE8" w:rsidRPr="00381CD5">
        <w:rPr>
          <w:rFonts w:ascii="Comic Sans MS" w:hAnsi="Comic Sans MS"/>
          <w:sz w:val="24"/>
          <w:szCs w:val="24"/>
        </w:rPr>
        <w:t>St Mich</w:t>
      </w:r>
      <w:r w:rsidR="002D03F8" w:rsidRPr="00381CD5">
        <w:rPr>
          <w:rFonts w:ascii="Comic Sans MS" w:hAnsi="Comic Sans MS"/>
          <w:sz w:val="24"/>
          <w:szCs w:val="24"/>
        </w:rPr>
        <w:t xml:space="preserve">aels School </w:t>
      </w:r>
      <w:r w:rsidR="00EC5FE8" w:rsidRPr="00381CD5">
        <w:rPr>
          <w:rFonts w:ascii="Comic Sans MS" w:hAnsi="Comic Sans MS"/>
          <w:sz w:val="24"/>
          <w:szCs w:val="24"/>
        </w:rPr>
        <w:t>but still too small &amp; continu</w:t>
      </w:r>
      <w:r w:rsidR="002D03F8" w:rsidRPr="00381CD5">
        <w:rPr>
          <w:rFonts w:ascii="Comic Sans MS" w:hAnsi="Comic Sans MS"/>
          <w:sz w:val="24"/>
          <w:szCs w:val="24"/>
        </w:rPr>
        <w:t>e use Chapel Street site</w:t>
      </w:r>
      <w:r w:rsidR="00EC5FE8" w:rsidRPr="00381CD5">
        <w:rPr>
          <w:rFonts w:ascii="Comic Sans MS" w:hAnsi="Comic Sans MS"/>
          <w:sz w:val="24"/>
          <w:szCs w:val="24"/>
        </w:rPr>
        <w:t xml:space="preserve"> as an annexe till 1977 </w:t>
      </w:r>
    </w:p>
    <w:p w:rsidR="002D03F8" w:rsidRPr="00381CD5" w:rsidRDefault="002D03F8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1972</w:t>
      </w:r>
      <w:r w:rsidRPr="00381CD5">
        <w:rPr>
          <w:rFonts w:ascii="Comic Sans MS" w:hAnsi="Comic Sans MS"/>
          <w:sz w:val="24"/>
          <w:szCs w:val="24"/>
        </w:rPr>
        <w:t xml:space="preserve"> – Sports Hall &amp; kitchen added to School Lane site</w:t>
      </w:r>
    </w:p>
    <w:p w:rsidR="002D03F8" w:rsidRPr="00381CD5" w:rsidRDefault="002D03F8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1976</w:t>
      </w:r>
      <w:r w:rsidRPr="00381CD5">
        <w:rPr>
          <w:rFonts w:ascii="Comic Sans MS" w:hAnsi="Comic Sans MS"/>
          <w:sz w:val="24"/>
          <w:szCs w:val="24"/>
        </w:rPr>
        <w:t xml:space="preserve"> – Nursery added to School Lane site</w:t>
      </w:r>
    </w:p>
    <w:p w:rsidR="002D03F8" w:rsidRPr="00381CD5" w:rsidRDefault="002D03F8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1978</w:t>
      </w:r>
      <w:r w:rsidRPr="00381CD5">
        <w:rPr>
          <w:rFonts w:ascii="Comic Sans MS" w:hAnsi="Comic Sans MS"/>
          <w:sz w:val="24"/>
          <w:szCs w:val="24"/>
        </w:rPr>
        <w:t xml:space="preserve"> – Swimming Pool added to School Lane site</w:t>
      </w:r>
    </w:p>
    <w:p w:rsidR="002D03F8" w:rsidRPr="00381CD5" w:rsidRDefault="002D03F8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 xml:space="preserve">1991 </w:t>
      </w:r>
      <w:r w:rsidRPr="00381CD5">
        <w:rPr>
          <w:rFonts w:ascii="Comic Sans MS" w:hAnsi="Comic Sans MS"/>
          <w:sz w:val="24"/>
          <w:szCs w:val="24"/>
        </w:rPr>
        <w:t>– Pelsall Infant &amp; Junior School on School Lane named as JMI</w:t>
      </w:r>
    </w:p>
    <w:p w:rsidR="00EC5FE8" w:rsidRPr="00381CD5" w:rsidRDefault="00EC5FE8">
      <w:pPr>
        <w:rPr>
          <w:rFonts w:ascii="Comic Sans MS" w:hAnsi="Comic Sans MS"/>
          <w:sz w:val="24"/>
          <w:szCs w:val="24"/>
        </w:rPr>
      </w:pPr>
      <w:r w:rsidRPr="00270EBC">
        <w:rPr>
          <w:rFonts w:ascii="Comic Sans MS" w:hAnsi="Comic Sans MS"/>
          <w:b/>
          <w:sz w:val="24"/>
          <w:szCs w:val="24"/>
        </w:rPr>
        <w:t>1999</w:t>
      </w:r>
      <w:r w:rsidRPr="00381CD5">
        <w:rPr>
          <w:rFonts w:ascii="Comic Sans MS" w:hAnsi="Comic Sans MS"/>
          <w:sz w:val="24"/>
          <w:szCs w:val="24"/>
        </w:rPr>
        <w:t xml:space="preserve"> – Pelsall Village JMI Infants and Junior schools on School Lane site amalgamated to become Pelsall Village School</w:t>
      </w:r>
    </w:p>
    <w:p w:rsidR="00C13E66" w:rsidRDefault="00C13E66"/>
    <w:p w:rsidR="00C13E66" w:rsidRDefault="00C13E66"/>
    <w:sectPr w:rsidR="00C13E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66"/>
    <w:rsid w:val="00270EBC"/>
    <w:rsid w:val="002D03F8"/>
    <w:rsid w:val="00381CD5"/>
    <w:rsid w:val="00B33173"/>
    <w:rsid w:val="00C13E66"/>
    <w:rsid w:val="00EC5FE8"/>
    <w:rsid w:val="00EE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E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E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1C56896D</Template>
  <TotalTime>1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Carl Britton</cp:lastModifiedBy>
  <cp:revision>2</cp:revision>
  <dcterms:created xsi:type="dcterms:W3CDTF">2015-09-22T14:41:00Z</dcterms:created>
  <dcterms:modified xsi:type="dcterms:W3CDTF">2015-09-22T14:41:00Z</dcterms:modified>
</cp:coreProperties>
</file>